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Parchemin" type="tile"/>
    </v:background>
  </w:background>
  <w:body>
    <w:p w:rsidR="00E826D8" w:rsidRDefault="008B13C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5380355</wp:posOffset>
                </wp:positionV>
                <wp:extent cx="3460750" cy="1485900"/>
                <wp:effectExtent l="12700" t="12700" r="12700" b="635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48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E47" w:rsidRPr="006A6507" w:rsidRDefault="00DE3E47" w:rsidP="006A6507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Etape 2 :</w:t>
                            </w:r>
                          </w:p>
                          <w:p w:rsidR="00DE3E47" w:rsidRPr="006A6507" w:rsidRDefault="00DE3E47" w:rsidP="006A6507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Dans un récipient, mettez la semoule crue, de l’huile d’olive et mélangez bien.</w:t>
                            </w:r>
                          </w:p>
                          <w:p w:rsidR="00DE3E47" w:rsidRPr="006A6507" w:rsidRDefault="00DE3E47" w:rsidP="006A6507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Ajoutez le mélange légumes/herbes</w:t>
                            </w:r>
                            <w:r w:rsidR="00E826D8"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 xml:space="preserve"> ainsi que le jus de citron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6.15pt;margin-top:423.65pt;width:272.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" fillcolor="#fde9d9 [665]" strokecolor="#d5a819">
                <v:textbox>
                  <w:txbxContent>
                    <w:p w:rsidR="00DE3E47" w:rsidRPr="006A6507" w:rsidRDefault="00DE3E47" w:rsidP="006A6507">
                      <w:pPr>
                        <w:jc w:val="both"/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  <w:t>Etape 2 :</w:t>
                      </w:r>
                    </w:p>
                    <w:p w:rsidR="00DE3E47" w:rsidRPr="006A6507" w:rsidRDefault="00DE3E47" w:rsidP="006A6507">
                      <w:pPr>
                        <w:jc w:val="both"/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Dans un récipient, mettez la semoule crue, de l’huile d’olive et mélangez bien.</w:t>
                      </w:r>
                    </w:p>
                    <w:p w:rsidR="00DE3E47" w:rsidRPr="006A6507" w:rsidRDefault="00DE3E47" w:rsidP="006A6507">
                      <w:pPr>
                        <w:jc w:val="both"/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Ajoutez le mélange légumes/herbes</w:t>
                      </w:r>
                      <w:r w:rsidR="00E826D8"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 xml:space="preserve"> ainsi que le jus de citron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5380355</wp:posOffset>
                </wp:positionV>
                <wp:extent cx="2736850" cy="1435100"/>
                <wp:effectExtent l="12700" t="12700" r="12700" b="952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435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E47" w:rsidRPr="006A6507" w:rsidRDefault="00DE3E47" w:rsidP="00DE3E47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Etape 1 :</w:t>
                            </w:r>
                          </w:p>
                          <w:p w:rsidR="00DE3E47" w:rsidRPr="006A6507" w:rsidRDefault="00DE3E47" w:rsidP="00DE3E47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Epluchez tous les légumes, enlevez la peau des tomates. Taillez</w:t>
                            </w:r>
                            <w:r w:rsidR="00CC4FDB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tous</w:t>
                            </w:r>
                            <w:r w:rsidR="00CC4FDB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4FDB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 xml:space="preserve">les légumes </w:t>
                            </w: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en petits cubes.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18.85pt;margin-top:423.65pt;width:215.5pt;height:1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" fillcolor="#fde9d9 [665]" strokecolor="#d5a819">
                <v:textbox>
                  <w:txbxContent>
                    <w:p w:rsidR="00DE3E47" w:rsidRPr="006A6507" w:rsidRDefault="00DE3E47" w:rsidP="00DE3E47">
                      <w:pPr>
                        <w:jc w:val="both"/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  <w:t>Etape 1 :</w:t>
                      </w:r>
                    </w:p>
                    <w:p w:rsidR="00DE3E47" w:rsidRPr="006A6507" w:rsidRDefault="00DE3E47" w:rsidP="00DE3E47">
                      <w:pPr>
                        <w:jc w:val="both"/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Epluchez tous les légumes, enlevez la peau des tomates. Taillez</w:t>
                      </w:r>
                      <w:r w:rsidR="00CC4FDB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tous</w:t>
                      </w:r>
                      <w:r w:rsidR="00CC4FDB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CC4FDB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 xml:space="preserve">les légumes </w:t>
                      </w: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en petits cubes.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2922905</wp:posOffset>
                </wp:positionV>
                <wp:extent cx="2730500" cy="2089150"/>
                <wp:effectExtent l="12700" t="12700" r="9525" b="1270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089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E47" w:rsidRPr="006A6507" w:rsidRDefault="00DE3E47">
                            <w:pPr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Ingrédients :</w:t>
                            </w:r>
                          </w:p>
                          <w:p w:rsidR="00DE3E47" w:rsidRPr="006A6507" w:rsidRDefault="00DE3E47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250 g de semoule moyenne</w:t>
                            </w:r>
                          </w:p>
                          <w:p w:rsidR="00DE3E47" w:rsidRPr="006A6507" w:rsidRDefault="00DE3E47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250 g de tomates</w:t>
                            </w:r>
                          </w:p>
                          <w:p w:rsidR="00DE3E47" w:rsidRPr="006A6507" w:rsidRDefault="00DE3E47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1 concombre moyen</w:t>
                            </w:r>
                          </w:p>
                          <w:p w:rsidR="00DE3E47" w:rsidRPr="006A6507" w:rsidRDefault="00DE3E47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2 oignons</w:t>
                            </w:r>
                          </w:p>
                          <w:p w:rsidR="00DE3E47" w:rsidRPr="006A6507" w:rsidRDefault="00DE3E47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Branches de persil et menthe</w:t>
                            </w:r>
                          </w:p>
                          <w:p w:rsidR="00DE3E47" w:rsidRDefault="00DE3E47"/>
                          <w:p w:rsidR="00DE3E47" w:rsidRDefault="00DE3E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5.85pt;margin-top:230.15pt;width:215pt;height:1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" fillcolor="#fde9d9 [665]" strokecolor="#d5a819">
                <v:textbox>
                  <w:txbxContent>
                    <w:p w:rsidR="00DE3E47" w:rsidRPr="006A6507" w:rsidRDefault="00DE3E47">
                      <w:pPr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  <w:t>Ingrédients :</w:t>
                      </w:r>
                    </w:p>
                    <w:p w:rsidR="00DE3E47" w:rsidRPr="006A6507" w:rsidRDefault="00DE3E47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250 g de semoule moyenne</w:t>
                      </w:r>
                    </w:p>
                    <w:p w:rsidR="00DE3E47" w:rsidRPr="006A6507" w:rsidRDefault="00DE3E47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250 g de tomates</w:t>
                      </w:r>
                    </w:p>
                    <w:p w:rsidR="00DE3E47" w:rsidRPr="006A6507" w:rsidRDefault="00DE3E47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1 concombre moyen</w:t>
                      </w:r>
                    </w:p>
                    <w:p w:rsidR="00DE3E47" w:rsidRPr="006A6507" w:rsidRDefault="00DE3E47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2 oignons</w:t>
                      </w:r>
                    </w:p>
                    <w:p w:rsidR="00DE3E47" w:rsidRPr="006A6507" w:rsidRDefault="00DE3E47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Branches de persil et menthe</w:t>
                      </w:r>
                    </w:p>
                    <w:p w:rsidR="00DE3E47" w:rsidRDefault="00DE3E47"/>
                    <w:p w:rsidR="00DE3E47" w:rsidRDefault="00DE3E4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1430655</wp:posOffset>
                </wp:positionV>
                <wp:extent cx="3276600" cy="1085850"/>
                <wp:effectExtent l="22225" t="15875" r="15875" b="2222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E47" w:rsidRPr="00DE3E47" w:rsidRDefault="00DE3E47">
                            <w:pPr>
                              <w:rPr>
                                <w:rFonts w:ascii="Segoe Script" w:hAnsi="Segoe Script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E3E47">
                              <w:rPr>
                                <w:rFonts w:ascii="Segoe Script" w:hAnsi="Segoe Script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Idée de panier repas : </w:t>
                            </w:r>
                          </w:p>
                          <w:p w:rsidR="00DE3E47" w:rsidRPr="00DE3E47" w:rsidRDefault="008B13C4">
                            <w:pPr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  <w:t>J</w:t>
                            </w:r>
                            <w:r w:rsidR="00DE3E47" w:rsidRPr="00DE3E47"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  <w:t>e cuisine un taboulé.</w:t>
                            </w:r>
                          </w:p>
                          <w:p w:rsidR="00DE3E47" w:rsidRDefault="00DE3E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9" style="position:absolute;margin-left:-54.85pt;margin-top:112.65pt;width:258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" fillcolor="#fde9d9 [665]" strokecolor="#e36c0a [2409]" strokeweight="2.25pt">
                <v:stroke dashstyle="dash"/>
                <v:textbox>
                  <w:txbxContent>
                    <w:p w:rsidR="00DE3E47" w:rsidRPr="00DE3E47" w:rsidRDefault="00DE3E47">
                      <w:pPr>
                        <w:rPr>
                          <w:rFonts w:ascii="Segoe Script" w:hAnsi="Segoe Script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DE3E47">
                        <w:rPr>
                          <w:rFonts w:ascii="Segoe Script" w:hAnsi="Segoe Script"/>
                          <w:b/>
                          <w:color w:val="002060"/>
                          <w:sz w:val="36"/>
                          <w:szCs w:val="36"/>
                        </w:rPr>
                        <w:t xml:space="preserve">Idée de panier repas : </w:t>
                      </w:r>
                    </w:p>
                    <w:p w:rsidR="00DE3E47" w:rsidRPr="00DE3E47" w:rsidRDefault="008B13C4">
                      <w:pPr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  <w:t>J</w:t>
                      </w:r>
                      <w:r w:rsidR="00DE3E47" w:rsidRPr="00DE3E47"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  <w:t>e cuisine un taboulé.</w:t>
                      </w:r>
                    </w:p>
                    <w:p w:rsidR="00DE3E47" w:rsidRDefault="00DE3E47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-842645</wp:posOffset>
                </wp:positionV>
                <wp:extent cx="7448550" cy="21336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E47" w:rsidRDefault="008B13C4">
                            <w:r w:rsidRPr="0063607A">
                              <w:rPr>
                                <w:noProof/>
                              </w:rPr>
                              <w:drawing>
                                <wp:inline distT="0" distB="0" distL="0" distR="0" wp14:anchorId="3BB6AA50" wp14:editId="69B08D36">
                                  <wp:extent cx="7343775" cy="2329980"/>
                                  <wp:effectExtent l="0" t="0" r="0" b="0"/>
                                  <wp:docPr id="1" name="Image 28" descr="D:\Users\marie.vollard\AppData\Local\Microsoft\Windows\INetCache\Content.Outlook\VY3KU2AO\BANDO FICHE_HIVER FAMILLE_210x2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marie.vollard\AppData\Local\Microsoft\Windows\INetCache\Content.Outlook\VY3KU2AO\BANDO FICHE_HIVER FAMILLE_210x2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3128" cy="232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67.85pt;margin-top:-66.35pt;width:586.5pt;height:1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" stroked="f">
                <v:textbox>
                  <w:txbxContent>
                    <w:p w:rsidR="00DE3E47" w:rsidRDefault="008B13C4">
                      <w:r w:rsidRPr="0063607A">
                        <w:rPr>
                          <w:noProof/>
                        </w:rPr>
                        <w:drawing>
                          <wp:inline distT="0" distB="0" distL="0" distR="0" wp14:anchorId="3BB6AA50" wp14:editId="69B08D36">
                            <wp:extent cx="7343775" cy="2329980"/>
                            <wp:effectExtent l="0" t="0" r="0" b="0"/>
                            <wp:docPr id="1" name="Image 28" descr="D:\Users\marie.vollard\AppData\Local\Microsoft\Windows\INetCache\Content.Outlook\VY3KU2AO\BANDO FICHE_HIVER FAMILLE_210x2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marie.vollard\AppData\Local\Microsoft\Windows\INetCache\Content.Outlook\VY3KU2AO\BANDO FICHE_HIVER FAMILLE_210x2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3128" cy="232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6A6507">
      <w:pPr>
        <w:jc w:val="center"/>
      </w:pPr>
      <w:bookmarkStart w:id="0" w:name="_GoBack"/>
      <w:bookmarkEnd w:id="0"/>
    </w:p>
    <w:p w:rsidR="00E826D8" w:rsidRPr="00E826D8" w:rsidRDefault="00E826D8" w:rsidP="00E826D8"/>
    <w:p w:rsidR="00E826D8" w:rsidRPr="00E826D8" w:rsidRDefault="008B13C4" w:rsidP="00E826D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19685</wp:posOffset>
                </wp:positionV>
                <wp:extent cx="2489200" cy="1828800"/>
                <wp:effectExtent l="6350" t="9525" r="9525" b="285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82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3E47" w:rsidRDefault="00DE3E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8D07B" wp14:editId="2562D6BA">
                                  <wp:extent cx="2286000" cy="1714501"/>
                                  <wp:effectExtent l="19050" t="0" r="0" b="0"/>
                                  <wp:docPr id="10" name="Image 10" descr="Couscous à la tomate et au basilic - Photo de Couscous - Aliment de base libre de dro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ouscous à la tomate et au basilic - Photo de Couscous - Aliment de base libre de dro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309" cy="171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59.65pt;margin-top:1.55pt;width:196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DE3E47" w:rsidRDefault="00DE3E47">
                      <w:r>
                        <w:rPr>
                          <w:noProof/>
                        </w:rPr>
                        <w:drawing>
                          <wp:inline distT="0" distB="0" distL="0" distR="0" wp14:anchorId="35F8D07B" wp14:editId="2562D6BA">
                            <wp:extent cx="2286000" cy="1714501"/>
                            <wp:effectExtent l="19050" t="0" r="0" b="0"/>
                            <wp:docPr id="10" name="Image 10" descr="Couscous à la tomate et au basilic - Photo de Couscous - Aliment de base libre de dro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ouscous à la tomate et au basilic - Photo de Couscous - Aliment de base libre de dro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309" cy="1714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E826D8" w:rsidP="00E826D8"/>
    <w:p w:rsidR="00E826D8" w:rsidRPr="00E826D8" w:rsidRDefault="008B13C4" w:rsidP="00E826D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107315</wp:posOffset>
                </wp:positionV>
                <wp:extent cx="3714750" cy="1250950"/>
                <wp:effectExtent l="9525" t="9525" r="9525" b="635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250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6D8" w:rsidRPr="006A6507" w:rsidRDefault="00E826D8" w:rsidP="006A6507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Etape 3 : </w:t>
                            </w:r>
                          </w:p>
                          <w:p w:rsidR="00E826D8" w:rsidRPr="006A6507" w:rsidRDefault="00E826D8" w:rsidP="006A6507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507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Remuez bien. Posez un couvercle dessus et laissez reposer 40 minutes au réfrigérateur pour permettre à la semoule de gonfler.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76.9pt;margin-top:8.45pt;width:292.5pt;height: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" fillcolor="#fde9d9 [665]" strokecolor="#d5a819">
                <v:textbox>
                  <w:txbxContent>
                    <w:p w:rsidR="00E826D8" w:rsidRPr="006A6507" w:rsidRDefault="00E826D8" w:rsidP="006A6507">
                      <w:pPr>
                        <w:jc w:val="both"/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  <w:t xml:space="preserve">Etape 3 : </w:t>
                      </w:r>
                    </w:p>
                    <w:p w:rsidR="00E826D8" w:rsidRPr="006A6507" w:rsidRDefault="00E826D8" w:rsidP="006A6507">
                      <w:pPr>
                        <w:jc w:val="both"/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6A6507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Remuez bien. Posez un couvercle dessus et laissez reposer 40 minutes au réfrigérateur pour permettre à la semoule de gonfler.</w:t>
                      </w:r>
                    </w:p>
                  </w:txbxContent>
                </v:textbox>
              </v:shape>
            </w:pict>
          </mc:Fallback>
        </mc:AlternateContent>
      </w:r>
    </w:p>
    <w:p w:rsidR="00E826D8" w:rsidRPr="00E826D8" w:rsidRDefault="00E826D8" w:rsidP="00E826D8"/>
    <w:p w:rsidR="00E826D8" w:rsidRDefault="00E826D8" w:rsidP="00E826D8"/>
    <w:p w:rsidR="00683D2A" w:rsidRDefault="00683D2A" w:rsidP="00E826D8">
      <w:pPr>
        <w:jc w:val="right"/>
      </w:pPr>
    </w:p>
    <w:p w:rsidR="00E826D8" w:rsidRDefault="00E826D8" w:rsidP="00E826D8">
      <w:pPr>
        <w:jc w:val="right"/>
      </w:pPr>
    </w:p>
    <w:p w:rsidR="00E826D8" w:rsidRDefault="008B13C4" w:rsidP="00E826D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-233045</wp:posOffset>
                </wp:positionV>
                <wp:extent cx="6261100" cy="1257300"/>
                <wp:effectExtent l="15875" t="19050" r="19050" b="1905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826D8" w:rsidRPr="006A6507" w:rsidRDefault="00E826D8">
                            <w:pPr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A6507"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Idée de panier repas </w:t>
                            </w:r>
                          </w:p>
                          <w:p w:rsidR="00E826D8" w:rsidRPr="006A6507" w:rsidRDefault="008B13C4">
                            <w:pPr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  <w:t>Je cuisine un c</w:t>
                            </w:r>
                            <w:r w:rsidR="00E826D8" w:rsidRPr="006A6507">
                              <w:rPr>
                                <w:rFonts w:ascii="Segoe Script" w:hAnsi="Segoe Script"/>
                                <w:b/>
                                <w:color w:val="002060"/>
                                <w:sz w:val="32"/>
                                <w:szCs w:val="32"/>
                              </w:rPr>
                              <w:t>ake aux légumes et fromage de chèvre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left:0;text-align:left;margin-left:-37.35pt;margin-top:-18.35pt;width:493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" fillcolor="#f2dbdb [661]" strokecolor="#e36c0a [2409]" strokeweight="2.25pt">
                <v:stroke dashstyle="dash"/>
                <v:textbox>
                  <w:txbxContent>
                    <w:p w:rsidR="00E826D8" w:rsidRPr="006A6507" w:rsidRDefault="00E826D8">
                      <w:pPr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A6507"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  <w:t xml:space="preserve">Idée de panier repas </w:t>
                      </w:r>
                    </w:p>
                    <w:p w:rsidR="00E826D8" w:rsidRPr="006A6507" w:rsidRDefault="008B13C4">
                      <w:pPr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  <w:t>Je cuisine un c</w:t>
                      </w:r>
                      <w:r w:rsidR="00E826D8" w:rsidRPr="006A6507">
                        <w:rPr>
                          <w:rFonts w:ascii="Segoe Script" w:hAnsi="Segoe Script"/>
                          <w:b/>
                          <w:color w:val="002060"/>
                          <w:sz w:val="32"/>
                          <w:szCs w:val="32"/>
                        </w:rPr>
                        <w:t>ake aux légumes et fromage de chèvre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7B4C" w:rsidRDefault="001D7B4C" w:rsidP="00E826D8">
      <w:pPr>
        <w:jc w:val="right"/>
      </w:pPr>
    </w:p>
    <w:p w:rsidR="001D7B4C" w:rsidRPr="001D7B4C" w:rsidRDefault="001D7B4C" w:rsidP="001D7B4C"/>
    <w:p w:rsidR="001D7B4C" w:rsidRPr="001D7B4C" w:rsidRDefault="001D7B4C" w:rsidP="001D7B4C"/>
    <w:p w:rsidR="001D7B4C" w:rsidRPr="001D7B4C" w:rsidRDefault="008B13C4" w:rsidP="001D7B4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81280</wp:posOffset>
                </wp:positionV>
                <wp:extent cx="2584450" cy="2114550"/>
                <wp:effectExtent l="9525" t="6350" r="15875" b="2222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2114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26D8" w:rsidRDefault="00E826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1474" cy="2019300"/>
                                  <wp:effectExtent l="19050" t="0" r="0" b="0"/>
                                  <wp:docPr id="13" name="Image 13" descr="Cake carotte-courgette-chèv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ake carotte-courgette-chèv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872" cy="202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262.15pt;margin-top:6.4pt;width:203.5pt;height:16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E826D8" w:rsidRDefault="00E826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1474" cy="2019300"/>
                            <wp:effectExtent l="19050" t="0" r="0" b="0"/>
                            <wp:docPr id="13" name="Image 13" descr="Cake carotte-courgette-chèv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ake carotte-courgette-chèv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872" cy="202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43180</wp:posOffset>
                </wp:positionV>
                <wp:extent cx="2870200" cy="3009900"/>
                <wp:effectExtent l="6350" t="6350" r="9525" b="1270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3009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362" w:rsidRPr="00CE2C4E" w:rsidRDefault="00B57362">
                            <w:pPr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Ingrédients :</w:t>
                            </w:r>
                          </w:p>
                          <w:p w:rsidR="00B57362" w:rsidRPr="00CE2C4E" w:rsidRDefault="00B57362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1 grosse courgette</w:t>
                            </w:r>
                          </w:p>
                          <w:p w:rsidR="00B57362" w:rsidRPr="00CE2C4E" w:rsidRDefault="00B57362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100 g de fromage de chèvre en bouche</w:t>
                            </w:r>
                          </w:p>
                          <w:p w:rsidR="00B57362" w:rsidRPr="00CE2C4E" w:rsidRDefault="00B57362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3 œufs</w:t>
                            </w:r>
                          </w:p>
                          <w:p w:rsidR="00B57362" w:rsidRPr="00CE2C4E" w:rsidRDefault="00B57362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100 g de farine</w:t>
                            </w:r>
                          </w:p>
                          <w:p w:rsidR="00B57362" w:rsidRPr="00CE2C4E" w:rsidRDefault="00B57362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50 g de gruyère râpé</w:t>
                            </w:r>
                          </w:p>
                          <w:p w:rsidR="00B57362" w:rsidRPr="00CE2C4E" w:rsidRDefault="00B57362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10 cl de lait</w:t>
                            </w:r>
                          </w:p>
                          <w:p w:rsidR="006A6507" w:rsidRPr="00CE2C4E" w:rsidRDefault="006A6507">
                            <w:pPr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Levure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37.35pt;margin-top:3.4pt;width:226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" fillcolor="#fde9d9 [665]" strokecolor="#d5a819">
                <v:textbox>
                  <w:txbxContent>
                    <w:p w:rsidR="00B57362" w:rsidRPr="00CE2C4E" w:rsidRDefault="00B57362">
                      <w:pPr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  <w:t>Ingrédients :</w:t>
                      </w:r>
                    </w:p>
                    <w:p w:rsidR="00B57362" w:rsidRPr="00CE2C4E" w:rsidRDefault="00B57362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1 grosse courgette</w:t>
                      </w:r>
                    </w:p>
                    <w:p w:rsidR="00B57362" w:rsidRPr="00CE2C4E" w:rsidRDefault="00B57362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100 g de fromage de chèvre en bouche</w:t>
                      </w:r>
                    </w:p>
                    <w:p w:rsidR="00B57362" w:rsidRPr="00CE2C4E" w:rsidRDefault="00B57362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3 œufs</w:t>
                      </w:r>
                    </w:p>
                    <w:p w:rsidR="00B57362" w:rsidRPr="00CE2C4E" w:rsidRDefault="00B57362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100 g de farine</w:t>
                      </w:r>
                    </w:p>
                    <w:p w:rsidR="00B57362" w:rsidRPr="00CE2C4E" w:rsidRDefault="00B57362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50 g de gruyère râpé</w:t>
                      </w:r>
                    </w:p>
                    <w:p w:rsidR="00B57362" w:rsidRPr="00CE2C4E" w:rsidRDefault="00B57362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10 cl de lait</w:t>
                      </w:r>
                    </w:p>
                    <w:p w:rsidR="006A6507" w:rsidRPr="00CE2C4E" w:rsidRDefault="006A6507">
                      <w:pPr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Levure</w:t>
                      </w:r>
                    </w:p>
                  </w:txbxContent>
                </v:textbox>
              </v:shape>
            </w:pict>
          </mc:Fallback>
        </mc:AlternateContent>
      </w:r>
    </w:p>
    <w:p w:rsidR="001D7B4C" w:rsidRPr="001D7B4C" w:rsidRDefault="001D7B4C" w:rsidP="001D7B4C"/>
    <w:p w:rsidR="001D7B4C" w:rsidRPr="001D7B4C" w:rsidRDefault="001D7B4C" w:rsidP="001D7B4C"/>
    <w:p w:rsidR="001D7B4C" w:rsidRPr="001D7B4C" w:rsidRDefault="001D7B4C" w:rsidP="001D7B4C"/>
    <w:p w:rsidR="001D7B4C" w:rsidRPr="001D7B4C" w:rsidRDefault="001D7B4C" w:rsidP="001D7B4C"/>
    <w:p w:rsidR="001D7B4C" w:rsidRPr="001D7B4C" w:rsidRDefault="001D7B4C" w:rsidP="001D7B4C"/>
    <w:p w:rsidR="001D7B4C" w:rsidRPr="001D7B4C" w:rsidRDefault="001D7B4C" w:rsidP="001D7B4C"/>
    <w:p w:rsidR="001D7B4C" w:rsidRPr="001D7B4C" w:rsidRDefault="001D7B4C" w:rsidP="001D7B4C"/>
    <w:p w:rsidR="001D7B4C" w:rsidRPr="001D7B4C" w:rsidRDefault="001D7B4C" w:rsidP="001D7B4C"/>
    <w:p w:rsidR="001D7B4C" w:rsidRDefault="008B13C4" w:rsidP="001D7B4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290830</wp:posOffset>
                </wp:positionV>
                <wp:extent cx="2705100" cy="2051050"/>
                <wp:effectExtent l="9525" t="9525" r="9525" b="635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5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B4C" w:rsidRPr="00CE2C4E" w:rsidRDefault="001D7B4C" w:rsidP="001D7B4C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Etape 2 :</w:t>
                            </w:r>
                          </w:p>
                          <w:p w:rsidR="001D7B4C" w:rsidRPr="00CE2C4E" w:rsidRDefault="001D7B4C" w:rsidP="001D7B4C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Dans un saladier, mélangez la farine, la levure, les œufs</w:t>
                            </w:r>
                            <w:r w:rsidR="006A6507"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, le lait tié</w:t>
                            </w: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di e</w:t>
                            </w:r>
                            <w:r w:rsidR="006A6507"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t l’huile.</w:t>
                            </w:r>
                          </w:p>
                          <w:p w:rsidR="006A6507" w:rsidRPr="006A6507" w:rsidRDefault="006A6507" w:rsidP="001D7B4C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Rajoutez le gruyère râpé, le sel, le poivre, le fromage de chèvre et la courgette puis mélangez bien</w:t>
                            </w:r>
                            <w:r w:rsidRPr="006A6507"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250.15pt;margin-top:22.9pt;width:213pt;height:1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" fillcolor="#fde9d9 [665]" strokecolor="#d5a819">
                <v:textbox>
                  <w:txbxContent>
                    <w:p w:rsidR="001D7B4C" w:rsidRPr="00CE2C4E" w:rsidRDefault="001D7B4C" w:rsidP="001D7B4C">
                      <w:pPr>
                        <w:jc w:val="both"/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  <w:t>Etape 2 :</w:t>
                      </w:r>
                    </w:p>
                    <w:p w:rsidR="001D7B4C" w:rsidRPr="00CE2C4E" w:rsidRDefault="001D7B4C" w:rsidP="001D7B4C">
                      <w:pPr>
                        <w:jc w:val="both"/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Dans un saladier, mélangez la farine, la levure, les œufs</w:t>
                      </w:r>
                      <w:r w:rsidR="006A6507"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, le lait tié</w:t>
                      </w: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di e</w:t>
                      </w:r>
                      <w:r w:rsidR="006A6507"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t l’huile.</w:t>
                      </w:r>
                    </w:p>
                    <w:p w:rsidR="006A6507" w:rsidRPr="006A6507" w:rsidRDefault="006A6507" w:rsidP="001D7B4C">
                      <w:pPr>
                        <w:jc w:val="both"/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Rajoutez le gruyère râpé, le sel, le poivre, le fromage de chèvre et la courgette puis mélangez bien</w:t>
                      </w:r>
                      <w:r w:rsidRPr="006A6507"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826D8" w:rsidRPr="001D7B4C" w:rsidRDefault="008B13C4" w:rsidP="001D7B4C">
      <w:pPr>
        <w:tabs>
          <w:tab w:val="left" w:pos="40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4053840</wp:posOffset>
                </wp:positionV>
                <wp:extent cx="4829175" cy="733425"/>
                <wp:effectExtent l="9525" t="9525" r="9525" b="9525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B13C4" w:rsidRPr="008B13C4" w:rsidRDefault="008B13C4" w:rsidP="008B13C4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B13C4">
                              <w:rPr>
                                <w:rFonts w:ascii="Segoe Script" w:hAnsi="Segoe Script"/>
                                <w:b/>
                                <w:color w:val="002060"/>
                                <w:sz w:val="44"/>
                                <w:szCs w:val="44"/>
                              </w:rPr>
                              <w:t>BON APPETIT EN FAMILLE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7" style="position:absolute;margin-left:51.4pt;margin-top:319.2pt;width:380.2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" fillcolor="#e5b8b7 [1301]">
                <v:textbox>
                  <w:txbxContent>
                    <w:p w:rsidR="008B13C4" w:rsidRPr="008B13C4" w:rsidRDefault="008B13C4" w:rsidP="008B13C4">
                      <w:pPr>
                        <w:jc w:val="center"/>
                        <w:rPr>
                          <w:rFonts w:ascii="Segoe Script" w:hAnsi="Segoe Script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8B13C4">
                        <w:rPr>
                          <w:rFonts w:ascii="Segoe Script" w:hAnsi="Segoe Script"/>
                          <w:b/>
                          <w:color w:val="002060"/>
                          <w:sz w:val="44"/>
                          <w:szCs w:val="44"/>
                        </w:rPr>
                        <w:t>BON APPETIT EN FAMILLE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2513965</wp:posOffset>
                </wp:positionV>
                <wp:extent cx="4222750" cy="1231900"/>
                <wp:effectExtent l="6350" t="12700" r="9525" b="1270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1231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507" w:rsidRPr="00CE2C4E" w:rsidRDefault="006A6507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Etape 3 :</w:t>
                            </w:r>
                          </w:p>
                          <w:p w:rsidR="006A6507" w:rsidRPr="00CE2C4E" w:rsidRDefault="006A6507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color w:val="002060"/>
                                <w:sz w:val="28"/>
                                <w:szCs w:val="28"/>
                              </w:rPr>
                              <w:t>Beurrez un moule à cake et versez-y le mélange.</w:t>
                            </w:r>
                          </w:p>
                          <w:p w:rsidR="006A6507" w:rsidRPr="00CE2C4E" w:rsidRDefault="006A6507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color w:val="002060"/>
                                <w:sz w:val="28"/>
                                <w:szCs w:val="28"/>
                              </w:rPr>
                              <w:t>Faites cuire 45 minutes à 180° (thermostat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40.65pt;margin-top:197.95pt;width:332.5pt;height:9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" fillcolor="#fde9d9 [665]" strokecolor="#d5a819">
                <v:textbox>
                  <w:txbxContent>
                    <w:p w:rsidR="006A6507" w:rsidRPr="00CE2C4E" w:rsidRDefault="006A6507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b/>
                          <w:color w:val="002060"/>
                          <w:sz w:val="28"/>
                          <w:szCs w:val="28"/>
                        </w:rPr>
                        <w:t>Etape 3 :</w:t>
                      </w:r>
                    </w:p>
                    <w:p w:rsidR="006A6507" w:rsidRPr="00CE2C4E" w:rsidRDefault="006A6507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color w:val="002060"/>
                          <w:sz w:val="28"/>
                          <w:szCs w:val="28"/>
                        </w:rPr>
                        <w:t>Beurrez un moule à cake et versez-y le mélange.</w:t>
                      </w:r>
                    </w:p>
                    <w:p w:rsidR="006A6507" w:rsidRPr="00CE2C4E" w:rsidRDefault="006A6507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color w:val="002060"/>
                          <w:sz w:val="28"/>
                          <w:szCs w:val="28"/>
                        </w:rPr>
                        <w:t>Faites cuire 45 minutes à 180° (thermostat 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12065</wp:posOffset>
                </wp:positionV>
                <wp:extent cx="2857500" cy="2006600"/>
                <wp:effectExtent l="6350" t="6350" r="12700" b="635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006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D5A81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362" w:rsidRPr="00CE2C4E" w:rsidRDefault="00B57362" w:rsidP="00B57362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Etape 1 :</w:t>
                            </w:r>
                          </w:p>
                          <w:p w:rsidR="00B57362" w:rsidRPr="00CE2C4E" w:rsidRDefault="00B57362" w:rsidP="00B57362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Epluchez la courgette, la coupez en gros dés et la faire revenir avec une grande cuillère d’huile d’olive</w:t>
                            </w:r>
                            <w:r w:rsidR="001D7B4C"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D7B4C" w:rsidRPr="00CE2C4E" w:rsidRDefault="001D7B4C" w:rsidP="00B57362">
                            <w:pPr>
                              <w:jc w:val="both"/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2C4E">
                              <w:rPr>
                                <w:rFonts w:ascii="Franklin Gothic Book" w:hAnsi="Franklin Gothic Book"/>
                                <w:color w:val="002060"/>
                                <w:sz w:val="28"/>
                                <w:szCs w:val="28"/>
                              </w:rPr>
                              <w:t>Coupez la buche de chèvre en dés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-40.35pt;margin-top:.95pt;width:225pt;height:15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" fillcolor="#fde9d9 [665]" strokecolor="#d5a819">
                <v:textbox>
                  <w:txbxContent>
                    <w:p w:rsidR="00B57362" w:rsidRPr="00CE2C4E" w:rsidRDefault="00B57362" w:rsidP="00B57362">
                      <w:pPr>
                        <w:jc w:val="both"/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b/>
                          <w:color w:val="002060"/>
                          <w:sz w:val="28"/>
                          <w:szCs w:val="28"/>
                        </w:rPr>
                        <w:t>Etape 1 :</w:t>
                      </w:r>
                    </w:p>
                    <w:p w:rsidR="00B57362" w:rsidRPr="00CE2C4E" w:rsidRDefault="00B57362" w:rsidP="00B57362">
                      <w:pPr>
                        <w:jc w:val="both"/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Epluchez la courgette, la coupez en gros dés et la faire revenir avec une grande cuillère d’huile d’olive</w:t>
                      </w:r>
                      <w:r w:rsidR="001D7B4C"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:rsidR="001D7B4C" w:rsidRPr="00CE2C4E" w:rsidRDefault="001D7B4C" w:rsidP="00B57362">
                      <w:pPr>
                        <w:jc w:val="both"/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</w:pPr>
                      <w:r w:rsidRPr="00CE2C4E">
                        <w:rPr>
                          <w:rFonts w:ascii="Franklin Gothic Book" w:hAnsi="Franklin Gothic Book"/>
                          <w:color w:val="002060"/>
                          <w:sz w:val="28"/>
                          <w:szCs w:val="28"/>
                        </w:rPr>
                        <w:t>Coupez la buche de chèvre en dés</w:t>
                      </w:r>
                    </w:p>
                  </w:txbxContent>
                </v:textbox>
              </v:shape>
            </w:pict>
          </mc:Fallback>
        </mc:AlternateContent>
      </w:r>
      <w:r w:rsidR="001D7B4C">
        <w:tab/>
      </w:r>
    </w:p>
    <w:sectPr w:rsidR="00E826D8" w:rsidRPr="001D7B4C" w:rsidSect="00683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E47"/>
    <w:rsid w:val="001D7B4C"/>
    <w:rsid w:val="00683D2A"/>
    <w:rsid w:val="006A6507"/>
    <w:rsid w:val="008B13C4"/>
    <w:rsid w:val="00B57362"/>
    <w:rsid w:val="00CC4FDB"/>
    <w:rsid w:val="00CE2C4E"/>
    <w:rsid w:val="00DE3E47"/>
    <w:rsid w:val="00E8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d5a819,#ffc,#fc6,#fc0"/>
      <o:colormenu v:ext="edit" fillcolor="none [1301]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4A45985F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M2A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33623854658</dc:creator>
  <cp:lastModifiedBy>Vollard, Marie</cp:lastModifiedBy>
  <cp:revision>3</cp:revision>
  <dcterms:created xsi:type="dcterms:W3CDTF">2021-04-07T06:53:00Z</dcterms:created>
  <dcterms:modified xsi:type="dcterms:W3CDTF">2021-04-07T06:54:00Z</dcterms:modified>
</cp:coreProperties>
</file>